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C06" w:rsidRPr="008E5C9D" w:rsidRDefault="00705C06" w:rsidP="00254286">
      <w:pPr>
        <w:spacing w:after="6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ПРАВИЛА ПОЖАРНОЙ БЕЗОПАСНОСТИ</w:t>
      </w:r>
      <w:bookmarkStart w:id="0" w:name="_GoBack"/>
      <w:bookmarkEnd w:id="0"/>
    </w:p>
    <w:p w:rsidR="00705C06" w:rsidRPr="008E5C9D" w:rsidRDefault="00705C06" w:rsidP="00254286">
      <w:pPr>
        <w:spacing w:after="60"/>
        <w:ind w:firstLine="708"/>
        <w:jc w:val="both"/>
        <w:rPr>
          <w:sz w:val="28"/>
          <w:szCs w:val="28"/>
          <w:lang w:eastAsia="en-US"/>
        </w:rPr>
      </w:pPr>
      <w:r w:rsidRPr="008E5C9D">
        <w:rPr>
          <w:sz w:val="28"/>
          <w:szCs w:val="28"/>
          <w:lang w:eastAsia="en-US"/>
        </w:rPr>
        <w:t xml:space="preserve">Пожары очень опасны. При пожаре могут сгореть вещи, квартира и даже целый дом. Но главное, что при пожаре могут погибнуть люди. Запомни правила противопожарной безопасности. </w:t>
      </w:r>
    </w:p>
    <w:p w:rsidR="00705C06" w:rsidRPr="008E5C9D" w:rsidRDefault="00705C06" w:rsidP="00254286">
      <w:pPr>
        <w:spacing w:after="60"/>
        <w:ind w:firstLine="708"/>
        <w:jc w:val="both"/>
        <w:rPr>
          <w:sz w:val="28"/>
          <w:szCs w:val="28"/>
          <w:lang w:eastAsia="en-US"/>
        </w:rPr>
      </w:pPr>
      <w:r w:rsidRPr="008E5C9D">
        <w:rPr>
          <w:b/>
          <w:bCs/>
          <w:sz w:val="28"/>
          <w:szCs w:val="28"/>
          <w:lang w:eastAsia="en-US"/>
        </w:rPr>
        <w:t>Правило 1</w:t>
      </w:r>
      <w:r w:rsidRPr="008E5C9D">
        <w:rPr>
          <w:sz w:val="28"/>
          <w:szCs w:val="28"/>
          <w:lang w:eastAsia="en-US"/>
        </w:rPr>
        <w:t xml:space="preserve">. Не балуйся дома со спичками и зажигалками. Это одна из причин пожаров. </w:t>
      </w:r>
    </w:p>
    <w:p w:rsidR="00705C06" w:rsidRPr="008E5C9D" w:rsidRDefault="00705C06" w:rsidP="00254286">
      <w:pPr>
        <w:spacing w:after="60"/>
        <w:ind w:firstLine="708"/>
        <w:jc w:val="both"/>
        <w:rPr>
          <w:sz w:val="28"/>
          <w:szCs w:val="28"/>
          <w:lang w:eastAsia="en-US"/>
        </w:rPr>
      </w:pPr>
      <w:r w:rsidRPr="008E5C9D">
        <w:rPr>
          <w:b/>
          <w:bCs/>
          <w:sz w:val="28"/>
          <w:szCs w:val="28"/>
          <w:lang w:eastAsia="en-US"/>
        </w:rPr>
        <w:t>Правило 2</w:t>
      </w:r>
      <w:r w:rsidRPr="008E5C9D">
        <w:rPr>
          <w:sz w:val="28"/>
          <w:szCs w:val="28"/>
          <w:lang w:eastAsia="en-US"/>
        </w:rPr>
        <w:t xml:space="preserve">. Уходя из комнаты или из дома, не забывай выключать электроприборы. </w:t>
      </w:r>
    </w:p>
    <w:p w:rsidR="00705C06" w:rsidRPr="008E5C9D" w:rsidRDefault="00705C06" w:rsidP="00254286">
      <w:pPr>
        <w:spacing w:after="60"/>
        <w:ind w:firstLine="708"/>
        <w:jc w:val="both"/>
        <w:rPr>
          <w:sz w:val="28"/>
          <w:szCs w:val="28"/>
          <w:lang w:eastAsia="en-US"/>
        </w:rPr>
      </w:pPr>
      <w:r w:rsidRPr="008E5C9D">
        <w:rPr>
          <w:b/>
          <w:bCs/>
          <w:sz w:val="28"/>
          <w:szCs w:val="28"/>
          <w:lang w:eastAsia="en-US"/>
        </w:rPr>
        <w:t>Правило 3</w:t>
      </w:r>
      <w:r w:rsidRPr="008E5C9D">
        <w:rPr>
          <w:sz w:val="28"/>
          <w:szCs w:val="28"/>
          <w:lang w:eastAsia="en-US"/>
        </w:rPr>
        <w:t xml:space="preserve">. Не суши бельё над плитой. </w:t>
      </w:r>
    </w:p>
    <w:p w:rsidR="00705C06" w:rsidRPr="008E5C9D" w:rsidRDefault="00705C06" w:rsidP="00254286">
      <w:pPr>
        <w:spacing w:after="60"/>
        <w:ind w:firstLine="708"/>
        <w:jc w:val="both"/>
        <w:rPr>
          <w:sz w:val="28"/>
          <w:szCs w:val="28"/>
          <w:lang w:eastAsia="en-US"/>
        </w:rPr>
      </w:pPr>
      <w:r w:rsidRPr="008E5C9D">
        <w:rPr>
          <w:b/>
          <w:bCs/>
          <w:sz w:val="28"/>
          <w:szCs w:val="28"/>
          <w:lang w:eastAsia="en-US"/>
        </w:rPr>
        <w:t>Правило 4</w:t>
      </w:r>
      <w:r w:rsidRPr="008E5C9D">
        <w:rPr>
          <w:sz w:val="28"/>
          <w:szCs w:val="28"/>
          <w:lang w:eastAsia="en-US"/>
        </w:rPr>
        <w:t xml:space="preserve">. Ни в коем случае не зажигай фейерверки, свечи или бенгальские огни дома (и вообще лучше это делать только со взрослыми). </w:t>
      </w:r>
    </w:p>
    <w:p w:rsidR="00705C06" w:rsidRPr="008E5C9D" w:rsidRDefault="00705C06" w:rsidP="00254286">
      <w:pPr>
        <w:spacing w:after="60"/>
        <w:ind w:firstLine="708"/>
        <w:jc w:val="both"/>
        <w:rPr>
          <w:sz w:val="28"/>
          <w:szCs w:val="28"/>
          <w:lang w:eastAsia="en-US"/>
        </w:rPr>
      </w:pPr>
      <w:r w:rsidRPr="008E5C9D">
        <w:rPr>
          <w:b/>
          <w:bCs/>
          <w:sz w:val="28"/>
          <w:szCs w:val="28"/>
          <w:lang w:eastAsia="en-US"/>
        </w:rPr>
        <w:t xml:space="preserve">Правило 5. </w:t>
      </w:r>
      <w:r w:rsidRPr="008E5C9D">
        <w:rPr>
          <w:sz w:val="28"/>
          <w:szCs w:val="28"/>
          <w:lang w:eastAsia="en-US"/>
        </w:rPr>
        <w:t xml:space="preserve"> В деревне или на даче без взрослых не подходи к печке и не открывай печную дверцу (от выскочившего уголька может загореться дом). </w:t>
      </w:r>
    </w:p>
    <w:p w:rsidR="00705C06" w:rsidRPr="008E5C9D" w:rsidRDefault="00705C06" w:rsidP="00254286">
      <w:pPr>
        <w:spacing w:after="60"/>
        <w:ind w:firstLine="708"/>
        <w:rPr>
          <w:sz w:val="28"/>
          <w:szCs w:val="28"/>
          <w:lang w:eastAsia="en-US"/>
        </w:rPr>
      </w:pPr>
      <w:r w:rsidRPr="00FB136C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185.25pt;height:122.25pt;visibility:visible">
            <v:imagedata r:id="rId5" o:title=""/>
          </v:shape>
        </w:pict>
      </w:r>
    </w:p>
    <w:p w:rsidR="00705C06" w:rsidRDefault="00705C06" w:rsidP="00254286">
      <w:pPr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705C06" w:rsidRDefault="00705C06" w:rsidP="00254286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705C06" w:rsidRPr="008E5C9D" w:rsidRDefault="00705C06" w:rsidP="00254286">
      <w:pPr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8E5C9D">
        <w:rPr>
          <w:b/>
          <w:color w:val="000000"/>
          <w:sz w:val="28"/>
          <w:szCs w:val="28"/>
          <w:shd w:val="clear" w:color="auto" w:fill="FFFFFF"/>
        </w:rPr>
        <w:t>В случае возникновения пожара, если рядом нет взрослых, детям нужно действовать следующим образом:</w:t>
      </w:r>
    </w:p>
    <w:p w:rsidR="00705C06" w:rsidRPr="008E5C9D" w:rsidRDefault="00705C06" w:rsidP="00254286">
      <w:pPr>
        <w:pStyle w:val="ListParagraph"/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Обнаружив пожар, позвонить по телефону 101, сообщить фамилию, адрес, что и где горит.</w:t>
      </w:r>
    </w:p>
    <w:p w:rsidR="00705C06" w:rsidRPr="008E5C9D" w:rsidRDefault="00705C06" w:rsidP="00254286">
      <w:pPr>
        <w:pStyle w:val="ListParagraph"/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Предупредить о пожаре соседей, если необходимо, они помогут ребенку вызвать пожарных.</w:t>
      </w:r>
    </w:p>
    <w:p w:rsidR="00705C06" w:rsidRPr="008E5C9D" w:rsidRDefault="00705C06" w:rsidP="00254286">
      <w:pPr>
        <w:pStyle w:val="ListParagraph"/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Нельзя прятаться под кровать, в шкаф, под ванну, а постараться убежать из квартиры.</w:t>
      </w:r>
    </w:p>
    <w:p w:rsidR="00705C06" w:rsidRPr="008E5C9D" w:rsidRDefault="00705C06" w:rsidP="00254286">
      <w:pPr>
        <w:pStyle w:val="ListParagraph"/>
        <w:numPr>
          <w:ilvl w:val="0"/>
          <w:numId w:val="1"/>
        </w:numPr>
        <w:ind w:left="0"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Ребенку необходимо знать: дым гораздо опаснее огня. В задымленном помещении – закрыть нос и рот мокрой тряпкой, лечь на пол и ползти к выходу – внизу дыма меньше.</w:t>
      </w:r>
    </w:p>
    <w:p w:rsidR="00705C06" w:rsidRPr="008E5C9D" w:rsidRDefault="00705C06" w:rsidP="00254286">
      <w:pPr>
        <w:pStyle w:val="ListParagraph"/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При пожаре в подъезде пользоваться лифтом запрещается. Он может отключиться.</w:t>
      </w:r>
    </w:p>
    <w:p w:rsidR="00705C06" w:rsidRPr="008E5C9D" w:rsidRDefault="00705C06" w:rsidP="00254286">
      <w:pPr>
        <w:pStyle w:val="ListParagraph"/>
        <w:numPr>
          <w:ilvl w:val="0"/>
          <w:numId w:val="1"/>
        </w:numPr>
        <w:ind w:left="0"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Ожидая приезда пожарных, сохранять спокойствие.</w:t>
      </w:r>
    </w:p>
    <w:p w:rsidR="00705C06" w:rsidRDefault="00705C06" w:rsidP="00254286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705C06" w:rsidRDefault="00705C06" w:rsidP="00254286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705C06" w:rsidRPr="008E5C9D" w:rsidRDefault="00705C06" w:rsidP="00254286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705C06" w:rsidRPr="008D023C" w:rsidRDefault="00705C06" w:rsidP="00254286">
      <w:pPr>
        <w:ind w:firstLine="360"/>
        <w:jc w:val="center"/>
        <w:rPr>
          <w:b/>
          <w:bCs/>
          <w:color w:val="FF0000"/>
          <w:sz w:val="36"/>
          <w:szCs w:val="28"/>
          <w:lang w:eastAsia="en-US"/>
        </w:rPr>
      </w:pPr>
      <w:r w:rsidRPr="008D023C">
        <w:rPr>
          <w:b/>
          <w:color w:val="FF0000"/>
          <w:sz w:val="36"/>
          <w:szCs w:val="28"/>
          <w:shd w:val="clear" w:color="auto" w:fill="FFFFFF"/>
        </w:rPr>
        <w:t>Когда приедут пожарные, выполнять все их указания.</w:t>
      </w:r>
    </w:p>
    <w:p w:rsidR="00705C06" w:rsidRPr="008E5C9D" w:rsidRDefault="00705C06" w:rsidP="00254286">
      <w:pPr>
        <w:jc w:val="both"/>
        <w:rPr>
          <w:b/>
          <w:bCs/>
          <w:sz w:val="28"/>
          <w:szCs w:val="28"/>
          <w:lang w:eastAsia="en-US"/>
        </w:rPr>
      </w:pPr>
    </w:p>
    <w:p w:rsidR="00705C06" w:rsidRPr="008E5C9D" w:rsidRDefault="00705C06" w:rsidP="00254286">
      <w:pPr>
        <w:jc w:val="both"/>
        <w:rPr>
          <w:b/>
          <w:bCs/>
          <w:sz w:val="28"/>
          <w:szCs w:val="28"/>
          <w:lang w:eastAsia="en-US"/>
        </w:rPr>
      </w:pPr>
    </w:p>
    <w:p w:rsidR="00705C06" w:rsidRPr="008E5C9D" w:rsidRDefault="00705C06" w:rsidP="00254286">
      <w:pPr>
        <w:rPr>
          <w:b/>
          <w:bCs/>
          <w:sz w:val="28"/>
          <w:szCs w:val="28"/>
          <w:lang w:eastAsia="en-US"/>
        </w:rPr>
      </w:pPr>
    </w:p>
    <w:p w:rsidR="00705C06" w:rsidRPr="008E5C9D" w:rsidRDefault="00705C06" w:rsidP="00254286">
      <w:pPr>
        <w:rPr>
          <w:b/>
          <w:bCs/>
          <w:sz w:val="28"/>
          <w:szCs w:val="28"/>
          <w:lang w:eastAsia="en-US"/>
        </w:rPr>
      </w:pPr>
    </w:p>
    <w:p w:rsidR="00705C06" w:rsidRPr="008E5C9D" w:rsidRDefault="00705C06" w:rsidP="00254286">
      <w:pPr>
        <w:rPr>
          <w:b/>
          <w:bCs/>
          <w:sz w:val="28"/>
          <w:szCs w:val="28"/>
          <w:lang w:eastAsia="en-US"/>
        </w:rPr>
      </w:pPr>
    </w:p>
    <w:p w:rsidR="00705C06" w:rsidRDefault="00705C06" w:rsidP="00254286">
      <w:pPr>
        <w:ind w:left="284" w:firstLine="708"/>
        <w:jc w:val="both"/>
        <w:rPr>
          <w:b/>
          <w:color w:val="000000"/>
          <w:sz w:val="32"/>
          <w:szCs w:val="28"/>
          <w:shd w:val="clear" w:color="auto" w:fill="FFFFFF"/>
        </w:rPr>
      </w:pPr>
      <w:r w:rsidRPr="008E5C9D">
        <w:rPr>
          <w:b/>
          <w:color w:val="000000"/>
          <w:sz w:val="32"/>
          <w:szCs w:val="28"/>
          <w:shd w:val="clear" w:color="auto" w:fill="FFFFFF"/>
        </w:rPr>
        <w:t>Причины возникновения пожаров:</w:t>
      </w:r>
    </w:p>
    <w:p w:rsidR="00705C06" w:rsidRDefault="00705C06" w:rsidP="00254286">
      <w:pPr>
        <w:spacing w:line="276" w:lineRule="auto"/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</w:rPr>
        <w:br/>
      </w:r>
      <w:r w:rsidRPr="00BC5DC7">
        <w:rPr>
          <w:color w:val="000000"/>
          <w:sz w:val="28"/>
          <w:szCs w:val="28"/>
          <w:shd w:val="clear" w:color="auto" w:fill="FFFFFF"/>
        </w:rPr>
        <w:t xml:space="preserve">          </w:t>
      </w:r>
      <w:r w:rsidRPr="008E5C9D">
        <w:rPr>
          <w:color w:val="000000"/>
          <w:sz w:val="28"/>
          <w:szCs w:val="28"/>
          <w:shd w:val="clear" w:color="auto" w:fill="FFFFFF"/>
        </w:rPr>
        <w:t>1. Неисправность электросети, электроприборов, утечка газа.</w:t>
      </w:r>
    </w:p>
    <w:p w:rsidR="00705C06" w:rsidRDefault="00705C06" w:rsidP="00254286">
      <w:pPr>
        <w:spacing w:line="276" w:lineRule="auto"/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2. Неосторожное обращение и шалости детей с огнем.</w:t>
      </w:r>
    </w:p>
    <w:p w:rsidR="00705C06" w:rsidRDefault="00705C06" w:rsidP="00254286">
      <w:pPr>
        <w:spacing w:line="276" w:lineRule="auto"/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3. Оставленные открытыми и без присмотра двери топок печей.</w:t>
      </w:r>
    </w:p>
    <w:p w:rsidR="00705C06" w:rsidRDefault="00705C06" w:rsidP="00254286">
      <w:pPr>
        <w:spacing w:line="276" w:lineRule="auto"/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4. Использование неисправных отопительных приборов.</w:t>
      </w:r>
    </w:p>
    <w:p w:rsidR="00705C06" w:rsidRDefault="00705C06" w:rsidP="00254286">
      <w:pPr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705C06" w:rsidRDefault="00705C06" w:rsidP="00254286">
      <w:pPr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 xml:space="preserve">Для предупреждения возгораний соблюдать несложные правила пожарной безопасности. Вот некоторые из </w:t>
      </w:r>
      <w:r>
        <w:rPr>
          <w:color w:val="000000"/>
          <w:sz w:val="28"/>
          <w:szCs w:val="28"/>
          <w:shd w:val="clear" w:color="auto" w:fill="FFFFFF"/>
        </w:rPr>
        <w:t>них:</w:t>
      </w:r>
    </w:p>
    <w:p w:rsidR="00705C06" w:rsidRPr="008E5C9D" w:rsidRDefault="00705C06" w:rsidP="00254286">
      <w:pPr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705C06" w:rsidRDefault="00705C06" w:rsidP="00254286">
      <w:pPr>
        <w:pStyle w:val="ListParagraph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Н</w:t>
      </w:r>
      <w:r w:rsidRPr="008E5C9D">
        <w:rPr>
          <w:color w:val="000000"/>
          <w:sz w:val="28"/>
          <w:szCs w:val="28"/>
          <w:shd w:val="clear" w:color="auto" w:fill="FFFFFF"/>
        </w:rPr>
        <w:t>е оставлять включенными электроприборы после работы с ними;</w:t>
      </w:r>
    </w:p>
    <w:p w:rsidR="00705C06" w:rsidRDefault="00705C06" w:rsidP="00254286">
      <w:pPr>
        <w:pStyle w:val="ListParagraph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 w:rsidRPr="008E5C9D">
        <w:rPr>
          <w:color w:val="000000"/>
          <w:sz w:val="28"/>
          <w:szCs w:val="28"/>
          <w:shd w:val="clear" w:color="auto" w:fill="FFFFFF"/>
        </w:rPr>
        <w:t>ключать в</w:t>
      </w:r>
      <w:r w:rsidRPr="008E5C9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8E5C9D">
        <w:rPr>
          <w:color w:val="000000"/>
          <w:sz w:val="28"/>
          <w:szCs w:val="28"/>
          <w:shd w:val="clear" w:color="auto" w:fill="FFFFFF"/>
        </w:rPr>
        <w:t xml:space="preserve">одну розетку несколько электроэнергии; </w:t>
      </w:r>
    </w:p>
    <w:p w:rsidR="00705C06" w:rsidRDefault="00705C06" w:rsidP="00254286">
      <w:pPr>
        <w:pStyle w:val="ListParagraph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</w:t>
      </w:r>
      <w:r w:rsidRPr="008E5C9D">
        <w:rPr>
          <w:color w:val="000000"/>
          <w:sz w:val="28"/>
          <w:szCs w:val="28"/>
          <w:shd w:val="clear" w:color="auto" w:fill="FFFFFF"/>
        </w:rPr>
        <w:t>ользуясь свечами, изолировать их от стола огнестойкими материалами;</w:t>
      </w:r>
    </w:p>
    <w:p w:rsidR="00705C06" w:rsidRDefault="00705C06" w:rsidP="00254286">
      <w:pPr>
        <w:pStyle w:val="ListParagraph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</w:t>
      </w:r>
      <w:r w:rsidRPr="008E5C9D">
        <w:rPr>
          <w:color w:val="000000"/>
          <w:sz w:val="28"/>
          <w:szCs w:val="28"/>
          <w:shd w:val="clear" w:color="auto" w:fill="FFFFFF"/>
        </w:rPr>
        <w:t>е применять бенгальские огни, хлопушки и другие пиротехнические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8E5C9D">
        <w:rPr>
          <w:color w:val="000000"/>
          <w:sz w:val="28"/>
          <w:szCs w:val="28"/>
          <w:shd w:val="clear" w:color="auto" w:fill="FFFFFF"/>
        </w:rPr>
        <w:t>средства в квартирах;</w:t>
      </w:r>
    </w:p>
    <w:p w:rsidR="00705C06" w:rsidRPr="008E5C9D" w:rsidRDefault="00705C06" w:rsidP="00254286">
      <w:pPr>
        <w:pStyle w:val="ListParagraph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</w:t>
      </w:r>
      <w:r w:rsidRPr="008E5C9D">
        <w:rPr>
          <w:color w:val="000000"/>
          <w:sz w:val="28"/>
          <w:szCs w:val="28"/>
          <w:shd w:val="clear" w:color="auto" w:fill="FFFFFF"/>
        </w:rPr>
        <w:t>е устраивать игр со спичками, другими горящими предметами и</w:t>
      </w:r>
      <w:r w:rsidRPr="008E5C9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8E5C9D">
        <w:rPr>
          <w:color w:val="000000"/>
          <w:sz w:val="28"/>
          <w:szCs w:val="28"/>
          <w:shd w:val="clear" w:color="auto" w:fill="FFFFFF"/>
        </w:rPr>
        <w:t>легковоспламеняющимися материалами.</w:t>
      </w:r>
    </w:p>
    <w:p w:rsidR="00705C06" w:rsidRPr="008E5C9D" w:rsidRDefault="00705C06" w:rsidP="00254286">
      <w:pPr>
        <w:rPr>
          <w:b/>
          <w:bCs/>
          <w:sz w:val="28"/>
          <w:szCs w:val="28"/>
          <w:lang w:eastAsia="en-US"/>
        </w:rPr>
      </w:pPr>
    </w:p>
    <w:p w:rsidR="00705C06" w:rsidRDefault="00705C06" w:rsidP="00254286">
      <w:pPr>
        <w:jc w:val="center"/>
        <w:rPr>
          <w:b/>
          <w:sz w:val="32"/>
          <w:szCs w:val="28"/>
        </w:rPr>
      </w:pPr>
      <w:r w:rsidRPr="00DB67A7">
        <w:rPr>
          <w:b/>
          <w:sz w:val="32"/>
          <w:szCs w:val="28"/>
        </w:rPr>
        <w:t>Действия при возгорании телевизора:</w:t>
      </w:r>
    </w:p>
    <w:p w:rsidR="00705C06" w:rsidRPr="00DB67A7" w:rsidRDefault="00705C06" w:rsidP="00254286">
      <w:pPr>
        <w:jc w:val="center"/>
        <w:rPr>
          <w:b/>
          <w:sz w:val="32"/>
          <w:szCs w:val="28"/>
        </w:rPr>
      </w:pPr>
    </w:p>
    <w:p w:rsidR="00705C06" w:rsidRPr="008E5C9D" w:rsidRDefault="00705C06" w:rsidP="00254286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1.</w:t>
      </w:r>
      <w:r w:rsidRPr="008E5C9D">
        <w:rPr>
          <w:sz w:val="28"/>
          <w:szCs w:val="28"/>
        </w:rPr>
        <w:t xml:space="preserve"> Обесточить телевизор.</w:t>
      </w:r>
    </w:p>
    <w:p w:rsidR="00705C06" w:rsidRPr="008E5C9D" w:rsidRDefault="00705C06" w:rsidP="00254286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2.</w:t>
      </w:r>
      <w:r w:rsidRPr="008E5C9D">
        <w:rPr>
          <w:sz w:val="28"/>
          <w:szCs w:val="28"/>
        </w:rPr>
        <w:t xml:space="preserve"> Сообщить в пожарную службу по телефону 1</w:t>
      </w:r>
      <w:r>
        <w:rPr>
          <w:sz w:val="28"/>
          <w:szCs w:val="28"/>
        </w:rPr>
        <w:t>01</w:t>
      </w:r>
      <w:r w:rsidRPr="008E5C9D">
        <w:rPr>
          <w:sz w:val="28"/>
          <w:szCs w:val="28"/>
        </w:rPr>
        <w:t>.</w:t>
      </w:r>
    </w:p>
    <w:p w:rsidR="00705C06" w:rsidRPr="008E5C9D" w:rsidRDefault="00705C06" w:rsidP="00254286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3</w:t>
      </w:r>
      <w:r w:rsidRPr="008E5C9D">
        <w:rPr>
          <w:sz w:val="28"/>
          <w:szCs w:val="28"/>
        </w:rPr>
        <w:t>. Если горение продолжается, накрыть телевизор плотной тканью, засыпать</w:t>
      </w:r>
      <w:r>
        <w:rPr>
          <w:sz w:val="28"/>
          <w:szCs w:val="28"/>
        </w:rPr>
        <w:t xml:space="preserve"> </w:t>
      </w:r>
      <w:r w:rsidRPr="008E5C9D">
        <w:rPr>
          <w:sz w:val="28"/>
          <w:szCs w:val="28"/>
        </w:rPr>
        <w:t>землёй из цветочного горшка.</w:t>
      </w:r>
    </w:p>
    <w:p w:rsidR="00705C06" w:rsidRDefault="00705C06" w:rsidP="00254286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4</w:t>
      </w:r>
      <w:r w:rsidRPr="008E5C9D">
        <w:rPr>
          <w:sz w:val="28"/>
          <w:szCs w:val="28"/>
        </w:rPr>
        <w:t>. Если вы не в силах справиться с огнем, покинуть помещение, плотно</w:t>
      </w:r>
      <w:r>
        <w:rPr>
          <w:sz w:val="28"/>
          <w:szCs w:val="28"/>
        </w:rPr>
        <w:t xml:space="preserve"> </w:t>
      </w:r>
      <w:r w:rsidRPr="008E5C9D">
        <w:rPr>
          <w:sz w:val="28"/>
          <w:szCs w:val="28"/>
        </w:rPr>
        <w:t>закрыв двери, окна. Сообщить соседям.</w:t>
      </w:r>
    </w:p>
    <w:p w:rsidR="00705C06" w:rsidRDefault="00705C06" w:rsidP="00254286">
      <w:pPr>
        <w:rPr>
          <w:sz w:val="28"/>
          <w:szCs w:val="28"/>
        </w:rPr>
      </w:pPr>
    </w:p>
    <w:p w:rsidR="00705C06" w:rsidRDefault="00705C06" w:rsidP="00254286">
      <w:pPr>
        <w:rPr>
          <w:sz w:val="28"/>
          <w:szCs w:val="28"/>
        </w:rPr>
      </w:pPr>
    </w:p>
    <w:p w:rsidR="00705C06" w:rsidRDefault="00705C06" w:rsidP="00254286">
      <w:pPr>
        <w:rPr>
          <w:sz w:val="28"/>
          <w:szCs w:val="28"/>
        </w:rPr>
      </w:pPr>
    </w:p>
    <w:p w:rsidR="00705C06" w:rsidRDefault="00705C06" w:rsidP="00254286">
      <w:pPr>
        <w:jc w:val="center"/>
        <w:rPr>
          <w:b/>
          <w:sz w:val="28"/>
          <w:szCs w:val="28"/>
        </w:rPr>
      </w:pPr>
      <w:r w:rsidRPr="00DB67A7">
        <w:rPr>
          <w:b/>
          <w:sz w:val="32"/>
          <w:szCs w:val="28"/>
        </w:rPr>
        <w:t>Действия в задымленном помещении,</w:t>
      </w:r>
      <w:r w:rsidRPr="00DB67A7">
        <w:rPr>
          <w:sz w:val="32"/>
          <w:szCs w:val="28"/>
        </w:rPr>
        <w:t xml:space="preserve"> </w:t>
      </w:r>
      <w:r w:rsidRPr="00DB67A7">
        <w:rPr>
          <w:b/>
          <w:sz w:val="28"/>
          <w:szCs w:val="28"/>
        </w:rPr>
        <w:t>если есть возможность выхода:</w:t>
      </w:r>
    </w:p>
    <w:p w:rsidR="00705C06" w:rsidRPr="008E5C9D" w:rsidRDefault="00705C06" w:rsidP="00254286">
      <w:pPr>
        <w:jc w:val="center"/>
        <w:rPr>
          <w:sz w:val="28"/>
          <w:szCs w:val="28"/>
        </w:rPr>
      </w:pPr>
    </w:p>
    <w:p w:rsidR="00705C06" w:rsidRPr="008E5C9D" w:rsidRDefault="00705C06" w:rsidP="00254286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1.</w:t>
      </w:r>
      <w:r w:rsidRPr="008E5C9D">
        <w:rPr>
          <w:sz w:val="28"/>
          <w:szCs w:val="28"/>
        </w:rPr>
        <w:t>Позвонить в пожарну</w:t>
      </w:r>
      <w:r>
        <w:rPr>
          <w:sz w:val="28"/>
          <w:szCs w:val="28"/>
        </w:rPr>
        <w:t>ю службу по телефону 101</w:t>
      </w:r>
      <w:r w:rsidRPr="008E5C9D">
        <w:rPr>
          <w:sz w:val="28"/>
          <w:szCs w:val="28"/>
        </w:rPr>
        <w:t>.</w:t>
      </w:r>
    </w:p>
    <w:p w:rsidR="00705C06" w:rsidRDefault="00705C06" w:rsidP="00254286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2</w:t>
      </w:r>
      <w:r w:rsidRPr="008E5C9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E5C9D">
        <w:rPr>
          <w:sz w:val="28"/>
          <w:szCs w:val="28"/>
        </w:rPr>
        <w:t>Дышать через мокрую ткань.</w:t>
      </w:r>
    </w:p>
    <w:p w:rsidR="00705C06" w:rsidRPr="008E5C9D" w:rsidRDefault="00705C06" w:rsidP="00254286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3</w:t>
      </w:r>
      <w:r w:rsidRPr="008E5C9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E5C9D">
        <w:rPr>
          <w:sz w:val="28"/>
          <w:szCs w:val="28"/>
        </w:rPr>
        <w:t>Двигаться, пригнувшись или ползком к выходу.</w:t>
      </w:r>
    </w:p>
    <w:p w:rsidR="00705C06" w:rsidRPr="008E5C9D" w:rsidRDefault="00705C06" w:rsidP="00254286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8E5C9D">
        <w:rPr>
          <w:sz w:val="28"/>
          <w:szCs w:val="28"/>
        </w:rPr>
        <w:t>Не входить туда, где большая концентрация дыма.</w:t>
      </w:r>
    </w:p>
    <w:p w:rsidR="00705C06" w:rsidRPr="008E5C9D" w:rsidRDefault="00705C06" w:rsidP="00254286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5.</w:t>
      </w:r>
      <w:r w:rsidRPr="008E5C9D">
        <w:rPr>
          <w:sz w:val="28"/>
          <w:szCs w:val="28"/>
        </w:rPr>
        <w:t xml:space="preserve"> Плотно закрыв за собой дверь, двигаться вдоль стены к лестнице.</w:t>
      </w:r>
    </w:p>
    <w:p w:rsidR="00705C06" w:rsidRPr="008E5C9D" w:rsidRDefault="00705C06" w:rsidP="00254286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6.</w:t>
      </w:r>
      <w:r w:rsidRPr="008E5C9D">
        <w:rPr>
          <w:sz w:val="28"/>
          <w:szCs w:val="28"/>
        </w:rPr>
        <w:t xml:space="preserve"> Пользоваться лифтом </w:t>
      </w:r>
      <w:r w:rsidRPr="00DB67A7">
        <w:rPr>
          <w:sz w:val="28"/>
          <w:szCs w:val="28"/>
          <w:u w:val="single"/>
        </w:rPr>
        <w:t>НЕЛЬЗЯ</w:t>
      </w:r>
      <w:r w:rsidRPr="008E5C9D">
        <w:rPr>
          <w:sz w:val="28"/>
          <w:szCs w:val="28"/>
        </w:rPr>
        <w:t>.</w:t>
      </w:r>
    </w:p>
    <w:p w:rsidR="00705C06" w:rsidRPr="008E5C9D" w:rsidRDefault="00705C06" w:rsidP="00254286">
      <w:pPr>
        <w:jc w:val="both"/>
        <w:rPr>
          <w:sz w:val="28"/>
          <w:szCs w:val="28"/>
        </w:rPr>
      </w:pPr>
    </w:p>
    <w:p w:rsidR="00705C06" w:rsidRPr="008E5C9D" w:rsidRDefault="00705C06" w:rsidP="00254286">
      <w:pPr>
        <w:rPr>
          <w:sz w:val="28"/>
          <w:szCs w:val="28"/>
        </w:rPr>
      </w:pPr>
    </w:p>
    <w:p w:rsidR="00705C06" w:rsidRPr="008E5C9D" w:rsidRDefault="00705C06" w:rsidP="00254286">
      <w:pPr>
        <w:widowControl w:val="0"/>
        <w:rPr>
          <w:sz w:val="28"/>
          <w:szCs w:val="28"/>
        </w:rPr>
      </w:pPr>
      <w:r w:rsidRPr="008E5C9D">
        <w:rPr>
          <w:sz w:val="28"/>
          <w:szCs w:val="28"/>
        </w:rPr>
        <w:t> </w:t>
      </w:r>
    </w:p>
    <w:p w:rsidR="00705C06" w:rsidRPr="008E5C9D" w:rsidRDefault="00705C06" w:rsidP="00254286">
      <w:pPr>
        <w:widowControl w:val="0"/>
        <w:rPr>
          <w:sz w:val="28"/>
          <w:szCs w:val="28"/>
        </w:rPr>
      </w:pPr>
    </w:p>
    <w:p w:rsidR="00705C06" w:rsidRPr="008E5C9D" w:rsidRDefault="00705C06" w:rsidP="00254286">
      <w:pPr>
        <w:widowControl w:val="0"/>
        <w:rPr>
          <w:sz w:val="28"/>
          <w:szCs w:val="28"/>
        </w:rPr>
      </w:pPr>
    </w:p>
    <w:p w:rsidR="00705C06" w:rsidRDefault="00705C06" w:rsidP="00254286">
      <w:pPr>
        <w:widowControl w:val="0"/>
        <w:tabs>
          <w:tab w:val="left" w:pos="30"/>
        </w:tabs>
        <w:ind w:firstLine="720"/>
        <w:jc w:val="center"/>
        <w:rPr>
          <w:b/>
          <w:bCs/>
          <w:iCs/>
          <w:sz w:val="28"/>
          <w:szCs w:val="28"/>
          <w:u w:val="single"/>
        </w:rPr>
      </w:pPr>
      <w:r w:rsidRPr="008E5C9D">
        <w:rPr>
          <w:b/>
          <w:bCs/>
          <w:iCs/>
          <w:sz w:val="28"/>
          <w:szCs w:val="28"/>
          <w:u w:val="single"/>
        </w:rPr>
        <w:t>Советы родителям:</w:t>
      </w:r>
    </w:p>
    <w:p w:rsidR="00705C06" w:rsidRPr="008E5C9D" w:rsidRDefault="00705C06" w:rsidP="00254286">
      <w:pPr>
        <w:widowControl w:val="0"/>
        <w:tabs>
          <w:tab w:val="left" w:pos="30"/>
        </w:tabs>
        <w:ind w:firstLine="720"/>
        <w:jc w:val="center"/>
        <w:rPr>
          <w:b/>
          <w:bCs/>
          <w:iCs/>
          <w:sz w:val="28"/>
          <w:szCs w:val="28"/>
          <w:u w:val="single"/>
        </w:rPr>
      </w:pPr>
    </w:p>
    <w:p w:rsidR="00705C06" w:rsidRPr="008E5C9D" w:rsidRDefault="00705C06" w:rsidP="00254286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1</w:t>
      </w:r>
      <w:r w:rsidRPr="008E5C9D">
        <w:rPr>
          <w:iCs/>
          <w:sz w:val="28"/>
          <w:szCs w:val="28"/>
        </w:rPr>
        <w:t>. Не оставляйте на виду спички, зажигалки.</w:t>
      </w:r>
    </w:p>
    <w:p w:rsidR="00705C06" w:rsidRPr="008E5C9D" w:rsidRDefault="00705C06" w:rsidP="00254286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2.</w:t>
      </w:r>
      <w:r w:rsidRPr="008E5C9D">
        <w:rPr>
          <w:iCs/>
          <w:sz w:val="28"/>
          <w:szCs w:val="28"/>
        </w:rPr>
        <w:t xml:space="preserve"> Не позволяйте детям покупать спички, сигареты.</w:t>
      </w:r>
    </w:p>
    <w:p w:rsidR="00705C06" w:rsidRPr="008E5C9D" w:rsidRDefault="00705C06" w:rsidP="00254286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3.</w:t>
      </w:r>
      <w:r w:rsidRPr="008E5C9D">
        <w:rPr>
          <w:iCs/>
          <w:sz w:val="28"/>
          <w:szCs w:val="28"/>
        </w:rPr>
        <w:t xml:space="preserve"> Следите, как дети проводят свободное время, чем интересуются, с кем общаются.</w:t>
      </w:r>
    </w:p>
    <w:p w:rsidR="00705C06" w:rsidRPr="008E5C9D" w:rsidRDefault="00705C06" w:rsidP="00254286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4.</w:t>
      </w:r>
      <w:r w:rsidRPr="008E5C9D">
        <w:rPr>
          <w:iCs/>
          <w:sz w:val="28"/>
          <w:szCs w:val="28"/>
        </w:rPr>
        <w:t xml:space="preserve"> По возможности не оставляйте детей без присмотра.</w:t>
      </w:r>
    </w:p>
    <w:p w:rsidR="00705C06" w:rsidRPr="008E5C9D" w:rsidRDefault="00705C06" w:rsidP="00254286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5</w:t>
      </w:r>
      <w:r w:rsidRPr="008E5C9D">
        <w:rPr>
          <w:iCs/>
          <w:sz w:val="28"/>
          <w:szCs w:val="28"/>
        </w:rPr>
        <w:t>. Не доверяйте маленьким детям наблюдать за топящимися печами, пользоваться газовыми приборами.</w:t>
      </w:r>
    </w:p>
    <w:p w:rsidR="00705C06" w:rsidRDefault="00705C06" w:rsidP="00254286">
      <w:pPr>
        <w:widowControl w:val="0"/>
        <w:tabs>
          <w:tab w:val="left" w:pos="30"/>
        </w:tabs>
        <w:ind w:firstLine="720"/>
        <w:rPr>
          <w:iCs/>
          <w:sz w:val="28"/>
          <w:szCs w:val="28"/>
        </w:rPr>
      </w:pPr>
    </w:p>
    <w:p w:rsidR="00705C06" w:rsidRDefault="00705C06" w:rsidP="00254286">
      <w:pPr>
        <w:widowControl w:val="0"/>
        <w:tabs>
          <w:tab w:val="left" w:pos="30"/>
        </w:tabs>
        <w:ind w:firstLine="720"/>
        <w:rPr>
          <w:iCs/>
          <w:sz w:val="28"/>
          <w:szCs w:val="28"/>
        </w:rPr>
      </w:pPr>
    </w:p>
    <w:p w:rsidR="00705C06" w:rsidRPr="008E5C9D" w:rsidRDefault="00705C06" w:rsidP="00254286">
      <w:pPr>
        <w:widowControl w:val="0"/>
        <w:tabs>
          <w:tab w:val="left" w:pos="30"/>
        </w:tabs>
        <w:ind w:firstLine="720"/>
        <w:rPr>
          <w:iCs/>
          <w:sz w:val="28"/>
          <w:szCs w:val="28"/>
        </w:rPr>
      </w:pPr>
    </w:p>
    <w:p w:rsidR="00705C06" w:rsidRPr="008E5C9D" w:rsidRDefault="00705C06" w:rsidP="00254286">
      <w:pPr>
        <w:widowControl w:val="0"/>
        <w:tabs>
          <w:tab w:val="left" w:pos="30"/>
        </w:tabs>
        <w:ind w:firstLine="720"/>
        <w:jc w:val="center"/>
        <w:rPr>
          <w:b/>
          <w:bCs/>
          <w:iCs/>
          <w:sz w:val="28"/>
          <w:szCs w:val="28"/>
        </w:rPr>
      </w:pPr>
      <w:r w:rsidRPr="008E5C9D">
        <w:rPr>
          <w:b/>
          <w:bCs/>
          <w:iCs/>
          <w:sz w:val="28"/>
          <w:szCs w:val="28"/>
        </w:rPr>
        <w:t>ПОМНИТЕ!!!</w:t>
      </w:r>
    </w:p>
    <w:p w:rsidR="00705C06" w:rsidRDefault="00705C06" w:rsidP="00254286">
      <w:pPr>
        <w:widowControl w:val="0"/>
        <w:tabs>
          <w:tab w:val="left" w:pos="30"/>
        </w:tabs>
        <w:ind w:firstLine="720"/>
        <w:jc w:val="center"/>
        <w:rPr>
          <w:b/>
          <w:bCs/>
          <w:iCs/>
          <w:sz w:val="28"/>
          <w:szCs w:val="28"/>
        </w:rPr>
      </w:pPr>
      <w:r w:rsidRPr="008E5C9D">
        <w:rPr>
          <w:b/>
          <w:bCs/>
          <w:iCs/>
          <w:sz w:val="28"/>
          <w:szCs w:val="28"/>
        </w:rPr>
        <w:t>Чтобы уберечь себя и семью дома необходимо:</w:t>
      </w:r>
    </w:p>
    <w:p w:rsidR="00705C06" w:rsidRPr="008E5C9D" w:rsidRDefault="00705C06" w:rsidP="00254286">
      <w:pPr>
        <w:widowControl w:val="0"/>
        <w:tabs>
          <w:tab w:val="left" w:pos="30"/>
        </w:tabs>
        <w:ind w:firstLine="720"/>
        <w:jc w:val="center"/>
        <w:rPr>
          <w:b/>
          <w:bCs/>
          <w:iCs/>
          <w:sz w:val="28"/>
          <w:szCs w:val="28"/>
        </w:rPr>
      </w:pPr>
    </w:p>
    <w:p w:rsidR="00705C06" w:rsidRPr="008E5C9D" w:rsidRDefault="00705C06" w:rsidP="00254286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1.</w:t>
      </w:r>
      <w:r w:rsidRPr="008E5C9D">
        <w:rPr>
          <w:iCs/>
          <w:sz w:val="28"/>
          <w:szCs w:val="28"/>
        </w:rPr>
        <w:t xml:space="preserve"> Отключите все электроприборы, не предназначенные для постоянной работы.</w:t>
      </w:r>
    </w:p>
    <w:p w:rsidR="00705C06" w:rsidRPr="008E5C9D" w:rsidRDefault="00705C06" w:rsidP="00254286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2.</w:t>
      </w:r>
      <w:r w:rsidRPr="008E5C9D">
        <w:rPr>
          <w:iCs/>
          <w:sz w:val="28"/>
          <w:szCs w:val="28"/>
        </w:rPr>
        <w:t xml:space="preserve"> Убедитесь, что вами не оставлены тлеющие сигареты.</w:t>
      </w:r>
    </w:p>
    <w:p w:rsidR="00705C06" w:rsidRPr="008E5C9D" w:rsidRDefault="00705C06" w:rsidP="00254286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3.</w:t>
      </w:r>
      <w:r w:rsidRPr="008E5C9D">
        <w:rPr>
          <w:iCs/>
          <w:sz w:val="28"/>
          <w:szCs w:val="28"/>
        </w:rPr>
        <w:t xml:space="preserve"> Отключите временные нагреватели.</w:t>
      </w:r>
    </w:p>
    <w:p w:rsidR="00705C06" w:rsidRDefault="00705C06" w:rsidP="00254286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4.</w:t>
      </w:r>
      <w:r w:rsidRPr="008E5C9D">
        <w:rPr>
          <w:iCs/>
          <w:sz w:val="28"/>
          <w:szCs w:val="28"/>
        </w:rPr>
        <w:t xml:space="preserve"> Установите ограждения вокруг каминов, печей.</w:t>
      </w:r>
    </w:p>
    <w:p w:rsidR="00705C06" w:rsidRDefault="00705C06" w:rsidP="00254286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</w:p>
    <w:p w:rsidR="00705C06" w:rsidRDefault="00705C06" w:rsidP="00254286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</w:p>
    <w:p w:rsidR="00705C06" w:rsidRPr="008D023C" w:rsidRDefault="00705C06" w:rsidP="008D023C">
      <w:pPr>
        <w:tabs>
          <w:tab w:val="left" w:pos="30"/>
        </w:tabs>
        <w:ind w:firstLine="720"/>
        <w:jc w:val="center"/>
        <w:rPr>
          <w:iCs/>
          <w:sz w:val="20"/>
          <w:szCs w:val="20"/>
        </w:rPr>
      </w:pPr>
      <w:r w:rsidRPr="008D023C">
        <w:rPr>
          <w:iCs/>
          <w:sz w:val="20"/>
          <w:szCs w:val="20"/>
        </w:rPr>
        <w:t>Муниципальное бюджетное дошкольное образовательное учреждение «Детский сад №1 «Русалочка» п. Гигант Сальского района</w:t>
      </w:r>
    </w:p>
    <w:p w:rsidR="00705C06" w:rsidRDefault="00705C06" w:rsidP="00254286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</w:p>
    <w:p w:rsidR="00705C06" w:rsidRDefault="00705C06" w:rsidP="00254286">
      <w:pPr>
        <w:tabs>
          <w:tab w:val="left" w:pos="30"/>
        </w:tabs>
        <w:jc w:val="both"/>
        <w:rPr>
          <w:iCs/>
          <w:sz w:val="28"/>
          <w:szCs w:val="28"/>
        </w:rPr>
      </w:pPr>
    </w:p>
    <w:p w:rsidR="00705C06" w:rsidRDefault="00705C06" w:rsidP="008D023C">
      <w:pPr>
        <w:tabs>
          <w:tab w:val="left" w:pos="30"/>
        </w:tabs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</w:t>
      </w:r>
      <w:r w:rsidRPr="00FB136C">
        <w:rPr>
          <w:noProof/>
          <w:sz w:val="28"/>
          <w:szCs w:val="28"/>
        </w:rPr>
        <w:pict>
          <v:shape id="Рисунок 1" o:spid="_x0000_i1026" type="#_x0000_t75" style="width:210pt;height:317.25pt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">
            <v:imagedata r:id="rId6" o:title=""/>
            <o:lock v:ext="edit" aspectratio="f"/>
          </v:shape>
        </w:pict>
      </w:r>
    </w:p>
    <w:p w:rsidR="00705C06" w:rsidRDefault="00705C06" w:rsidP="00254286">
      <w:pPr>
        <w:tabs>
          <w:tab w:val="left" w:pos="30"/>
        </w:tabs>
        <w:jc w:val="center"/>
        <w:rPr>
          <w:i/>
          <w:iCs/>
          <w:color w:val="FF0000"/>
          <w:sz w:val="28"/>
          <w:szCs w:val="28"/>
        </w:rPr>
      </w:pPr>
      <w:r w:rsidRPr="008D023C">
        <w:rPr>
          <w:b/>
          <w:i/>
          <w:iCs/>
          <w:color w:val="FF0000"/>
          <w:sz w:val="48"/>
          <w:szCs w:val="48"/>
        </w:rPr>
        <w:t>Правила пожарной безопасности</w:t>
      </w:r>
    </w:p>
    <w:p w:rsidR="00705C06" w:rsidRDefault="00705C06" w:rsidP="00254286">
      <w:pPr>
        <w:tabs>
          <w:tab w:val="left" w:pos="30"/>
        </w:tabs>
        <w:jc w:val="center"/>
        <w:rPr>
          <w:i/>
          <w:iCs/>
          <w:color w:val="FF0000"/>
          <w:sz w:val="28"/>
          <w:szCs w:val="28"/>
        </w:rPr>
      </w:pPr>
    </w:p>
    <w:p w:rsidR="00705C06" w:rsidRDefault="00705C06" w:rsidP="00254286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</w:p>
    <w:p w:rsidR="00705C06" w:rsidRDefault="00705C06" w:rsidP="00254286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</w:p>
    <w:p w:rsidR="00705C06" w:rsidRDefault="00705C06" w:rsidP="00254286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</w:p>
    <w:p w:rsidR="00705C06" w:rsidRDefault="00705C06" w:rsidP="00254286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</w:p>
    <w:p w:rsidR="00705C06" w:rsidRPr="00BC5DC7" w:rsidRDefault="00705C06" w:rsidP="00254286">
      <w:pPr>
        <w:tabs>
          <w:tab w:val="left" w:pos="30"/>
        </w:tabs>
        <w:rPr>
          <w:iCs/>
          <w:szCs w:val="28"/>
        </w:rPr>
      </w:pPr>
    </w:p>
    <w:p w:rsidR="00705C06" w:rsidRDefault="00705C06"/>
    <w:sectPr w:rsidR="00705C06" w:rsidSect="008D023C">
      <w:pgSz w:w="16838" w:h="11906" w:orient="landscape"/>
      <w:pgMar w:top="426" w:right="536" w:bottom="426" w:left="426" w:header="708" w:footer="708" w:gutter="0"/>
      <w:cols w:num="3" w:space="28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FA00AF"/>
    <w:multiLevelType w:val="hybridMultilevel"/>
    <w:tmpl w:val="C23633E6"/>
    <w:lvl w:ilvl="0" w:tplc="04190001">
      <w:numFmt w:val="bullet"/>
      <w:lvlText w:val=""/>
      <w:lvlJc w:val="left"/>
      <w:pPr>
        <w:ind w:left="644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7AA3"/>
    <w:rsid w:val="000C67A1"/>
    <w:rsid w:val="00165A37"/>
    <w:rsid w:val="0020452E"/>
    <w:rsid w:val="00254286"/>
    <w:rsid w:val="005E1F58"/>
    <w:rsid w:val="00667AA3"/>
    <w:rsid w:val="00705C06"/>
    <w:rsid w:val="008D023C"/>
    <w:rsid w:val="008E5C9D"/>
    <w:rsid w:val="009C1B9E"/>
    <w:rsid w:val="00A870DB"/>
    <w:rsid w:val="00AD6778"/>
    <w:rsid w:val="00B363B0"/>
    <w:rsid w:val="00BC5DC7"/>
    <w:rsid w:val="00DB67A7"/>
    <w:rsid w:val="00FB1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28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5428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uiPriority w:val="99"/>
    <w:rsid w:val="0025428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542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5428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533</Words>
  <Characters>3039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ПОЖАРНОЙ БЕЗОПАСНОСТИ</dc:title>
  <dc:subject/>
  <dc:creator>Пользователь</dc:creator>
  <cp:keywords/>
  <dc:description/>
  <cp:lastModifiedBy>Gigabyte</cp:lastModifiedBy>
  <cp:revision>2</cp:revision>
  <dcterms:created xsi:type="dcterms:W3CDTF">2022-12-05T06:52:00Z</dcterms:created>
  <dcterms:modified xsi:type="dcterms:W3CDTF">2022-12-05T06:52:00Z</dcterms:modified>
</cp:coreProperties>
</file>