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106" w:rsidRPr="008A687A" w:rsidRDefault="00B47106" w:rsidP="00426B04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8A687A">
        <w:rPr>
          <w:rFonts w:ascii="Times New Roman" w:hAnsi="Times New Roman"/>
          <w:b/>
          <w:i/>
          <w:sz w:val="32"/>
          <w:szCs w:val="32"/>
        </w:rPr>
        <w:t>Развлечение «Знай и выполняй правила дорожного движения» в средней группе.</w:t>
      </w:r>
    </w:p>
    <w:p w:rsidR="00B47106" w:rsidRPr="008A687A" w:rsidRDefault="00B47106" w:rsidP="00426B04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47106" w:rsidRPr="008A687A" w:rsidRDefault="00B47106" w:rsidP="008A687A">
      <w:pPr>
        <w:spacing w:after="0"/>
        <w:rPr>
          <w:rFonts w:ascii="Times New Roman" w:hAnsi="Times New Roman"/>
          <w:b/>
          <w:i/>
          <w:sz w:val="32"/>
          <w:szCs w:val="32"/>
        </w:rPr>
      </w:pPr>
      <w:r w:rsidRPr="008A687A">
        <w:rPr>
          <w:rFonts w:ascii="Times New Roman" w:hAnsi="Times New Roman"/>
          <w:b/>
          <w:i/>
          <w:sz w:val="32"/>
          <w:szCs w:val="32"/>
        </w:rPr>
        <w:t xml:space="preserve">    Воспитатель: Сувид М.А.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s://arhivurokov.ru/kopilka/up/html/2018/07/16/k_5b4c07cbe9075/475023_1.png" style="position:absolute;margin-left:15.7pt;margin-top:17.75pt;width:148.05pt;height:261.75pt;z-index:251658240;visibility:visible;mso-position-horizontal-relative:page">
            <v:imagedata r:id="rId4" o:title=""/>
            <w10:wrap type="square" anchorx="page"/>
          </v:shape>
        </w:pic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Цель:</w:t>
      </w:r>
      <w:r w:rsidRPr="008A687A">
        <w:rPr>
          <w:rFonts w:ascii="Times New Roman" w:hAnsi="Times New Roman"/>
          <w:sz w:val="28"/>
          <w:szCs w:val="28"/>
        </w:rPr>
        <w:t xml:space="preserve"> формирование устойчивых навыков безопасного поведения детей на улицах и дорогах.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Задачи: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• образовательные: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 - закреплять ранее полученные знания – переходить улицу в специальных местах, по пешеходной дорожке, на зелёный свет светофора;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- продолжать знакомить детей с правилами дорожного движения, с основными дорожными знаками, с сигналами светофора; 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-уточнить и закрепить знания детей о правилах поведения на улице; 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• развивающая: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- развивать умение использовать знания в повседневной жизни; 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- развивать память, мышление, внимание, физические качества: силу, ловкость, быстроту в эстафетах;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 • воспитательная цель: 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- воспитывать внимание, соблюдать осторожность в опасных ситуациях;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- воспитывать культуру поведения детей на улицах, дорогах.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  <w:r w:rsidRPr="008A687A">
        <w:rPr>
          <w:rFonts w:ascii="Times New Roman" w:hAnsi="Times New Roman"/>
          <w:sz w:val="28"/>
          <w:szCs w:val="28"/>
        </w:rPr>
        <w:t xml:space="preserve"> «Познание», «Коммуникация», «Безопасность», «Физическая культура», «Художественное творчество», «Музыка». 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5F55B3">
        <w:rPr>
          <w:rFonts w:ascii="Times New Roman" w:hAnsi="Times New Roman"/>
          <w:b/>
          <w:sz w:val="28"/>
          <w:szCs w:val="28"/>
        </w:rPr>
        <w:t>Виды детской деятельности:</w:t>
      </w:r>
      <w:r w:rsidRPr="008A687A">
        <w:rPr>
          <w:rFonts w:ascii="Times New Roman" w:hAnsi="Times New Roman"/>
          <w:sz w:val="28"/>
          <w:szCs w:val="28"/>
        </w:rPr>
        <w:t xml:space="preserve"> познавательная, продуктивная, игровая, коммуникативная, двигательная, труд, социализация. 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Оборудование:</w:t>
      </w:r>
      <w:r w:rsidRPr="008A687A">
        <w:rPr>
          <w:rFonts w:ascii="Times New Roman" w:hAnsi="Times New Roman"/>
          <w:sz w:val="28"/>
          <w:szCs w:val="28"/>
        </w:rPr>
        <w:t xml:space="preserve"> светофор, дорожные знаки, круги красного, желтого и зеленого цвета, полоски белого цвета для «зебры», обручи, 2 грузовые машинки, кубики,   </w:t>
      </w:r>
    </w:p>
    <w:p w:rsidR="00B47106" w:rsidRPr="008A687A" w:rsidRDefault="00B47106" w:rsidP="00FB3C07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Действующие лица: ведущая - светофор.  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Заходит Светофор.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Светофор:</w:t>
      </w:r>
      <w:r w:rsidRPr="008A687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A687A">
        <w:rPr>
          <w:rFonts w:ascii="Times New Roman" w:hAnsi="Times New Roman"/>
          <w:sz w:val="28"/>
          <w:szCs w:val="28"/>
        </w:rPr>
        <w:t>Здравствуйте, ребята! Я пришел к вам в гости не спроста. А вы меня узнали?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Ты меня заметишь сразу,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У меня всего три глаза. 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Красный, желтый и зеленый-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Всем известен с давних пор.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Я, ребята,.....</w:t>
      </w:r>
    </w:p>
    <w:p w:rsidR="00B47106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Дети: Светофор.</w:t>
      </w:r>
    </w:p>
    <w:p w:rsidR="00B47106" w:rsidRPr="006722A6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6722A6">
        <w:rPr>
          <w:rFonts w:ascii="Times New Roman" w:hAnsi="Times New Roman"/>
          <w:sz w:val="28"/>
          <w:szCs w:val="28"/>
        </w:rPr>
        <w:pict>
          <v:shape id="_x0000_i1025" type="#_x0000_t75" style="width:336pt;height:252pt">
            <v:imagedata r:id="rId5" o:title=""/>
          </v:shape>
        </w:pict>
      </w:r>
    </w:p>
    <w:p w:rsidR="00B47106" w:rsidRPr="008A687A" w:rsidRDefault="00B47106" w:rsidP="00AA295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Светофор</w:t>
      </w:r>
      <w:r w:rsidRPr="008A687A">
        <w:rPr>
          <w:rFonts w:ascii="Times New Roman" w:hAnsi="Times New Roman"/>
          <w:sz w:val="28"/>
          <w:szCs w:val="28"/>
        </w:rPr>
        <w:t xml:space="preserve">: Правильно. Я пришел к вам сегодня чтобы напомнить и рассказать правила дорожного движения. Ведь все дети должны их знать и соблюдать. И я приготовил для вас испытания. А сейчас я предлагаю провести разминку перед трудными испытаниями. Первое испытание </w:t>
      </w:r>
      <w:r w:rsidRPr="008A687A">
        <w:rPr>
          <w:rFonts w:ascii="Times New Roman" w:hAnsi="Times New Roman"/>
          <w:b/>
          <w:sz w:val="28"/>
          <w:szCs w:val="28"/>
        </w:rPr>
        <w:t xml:space="preserve">«Светофор», </w:t>
      </w:r>
      <w:r w:rsidRPr="008A687A">
        <w:rPr>
          <w:rFonts w:ascii="Times New Roman" w:hAnsi="Times New Roman"/>
          <w:sz w:val="28"/>
          <w:szCs w:val="28"/>
        </w:rPr>
        <w:t xml:space="preserve">я, при помощи моего младшего товарища Светофорчика, буду зажигать светофор, а вы на каждый свет выполняйте движения и будьте внимательны. </w:t>
      </w:r>
    </w:p>
    <w:p w:rsidR="00B47106" w:rsidRPr="008A687A" w:rsidRDefault="00B47106" w:rsidP="00AA2955">
      <w:pPr>
        <w:spacing w:after="0"/>
        <w:rPr>
          <w:rFonts w:ascii="Times New Roman" w:hAnsi="Times New Roman"/>
          <w:b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 xml:space="preserve">1. Игра-разминка «Светофор» </w:t>
      </w:r>
      <w:r w:rsidRPr="008A687A">
        <w:rPr>
          <w:rFonts w:ascii="Times New Roman" w:hAnsi="Times New Roman"/>
          <w:sz w:val="28"/>
          <w:szCs w:val="28"/>
        </w:rPr>
        <w:t>(Звучит веселая музыка).</w:t>
      </w:r>
    </w:p>
    <w:p w:rsidR="00B47106" w:rsidRPr="008A687A" w:rsidRDefault="00B47106" w:rsidP="00AA295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Зеленый – шагаем бодро на месте,</w:t>
      </w:r>
    </w:p>
    <w:p w:rsidR="00B47106" w:rsidRPr="008A687A" w:rsidRDefault="00B47106" w:rsidP="00AA295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Желтый – в ладоши хлопаем, вместе.</w:t>
      </w:r>
    </w:p>
    <w:p w:rsidR="00B47106" w:rsidRPr="008A687A" w:rsidRDefault="00B47106" w:rsidP="00AA295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Красный, внимание! Стоп! Тишина! грозим пальцем другой команды.</w:t>
      </w:r>
    </w:p>
    <w:p w:rsidR="00B47106" w:rsidRPr="008A687A" w:rsidRDefault="00B47106" w:rsidP="00AA2955">
      <w:pPr>
        <w:spacing w:after="0"/>
        <w:rPr>
          <w:rFonts w:ascii="Times New Roman" w:hAnsi="Times New Roman"/>
          <w:b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Всем понятно? Задача ясна?  Тогда начинаем!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 xml:space="preserve">«Светофор»: </w:t>
      </w:r>
      <w:r w:rsidRPr="008A687A">
        <w:rPr>
          <w:rFonts w:ascii="Times New Roman" w:hAnsi="Times New Roman"/>
          <w:sz w:val="28"/>
          <w:szCs w:val="28"/>
        </w:rPr>
        <w:t>Молодцы, все</w:t>
      </w:r>
      <w:r w:rsidRPr="008A687A">
        <w:rPr>
          <w:rFonts w:ascii="Times New Roman" w:hAnsi="Times New Roman"/>
          <w:b/>
          <w:sz w:val="28"/>
          <w:szCs w:val="28"/>
        </w:rPr>
        <w:t xml:space="preserve"> </w:t>
      </w:r>
      <w:r w:rsidRPr="008A687A">
        <w:rPr>
          <w:rFonts w:ascii="Times New Roman" w:hAnsi="Times New Roman"/>
          <w:sz w:val="28"/>
          <w:szCs w:val="28"/>
        </w:rPr>
        <w:t>были внимательны, и</w:t>
      </w:r>
      <w:r w:rsidRPr="008A687A">
        <w:rPr>
          <w:rFonts w:ascii="Times New Roman" w:hAnsi="Times New Roman"/>
          <w:b/>
          <w:sz w:val="28"/>
          <w:szCs w:val="28"/>
        </w:rPr>
        <w:t xml:space="preserve"> </w:t>
      </w:r>
      <w:r w:rsidRPr="008A687A">
        <w:rPr>
          <w:rFonts w:ascii="Times New Roman" w:hAnsi="Times New Roman"/>
          <w:sz w:val="28"/>
          <w:szCs w:val="28"/>
        </w:rPr>
        <w:t>никто не ошибся. А сейчас следующий конкурс.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2.</w:t>
      </w:r>
      <w:r w:rsidRPr="008A687A">
        <w:rPr>
          <w:rFonts w:ascii="Times New Roman" w:hAnsi="Times New Roman"/>
          <w:sz w:val="28"/>
          <w:szCs w:val="28"/>
        </w:rPr>
        <w:t xml:space="preserve"> </w:t>
      </w:r>
      <w:r w:rsidRPr="008A687A">
        <w:rPr>
          <w:rFonts w:ascii="Times New Roman" w:hAnsi="Times New Roman"/>
          <w:b/>
          <w:sz w:val="28"/>
          <w:szCs w:val="28"/>
        </w:rPr>
        <w:t>Конкурс</w:t>
      </w:r>
      <w:r w:rsidRPr="008A687A">
        <w:rPr>
          <w:rFonts w:ascii="Times New Roman" w:hAnsi="Times New Roman"/>
          <w:sz w:val="28"/>
          <w:szCs w:val="28"/>
        </w:rPr>
        <w:t xml:space="preserve"> </w:t>
      </w:r>
      <w:r w:rsidRPr="008A687A">
        <w:rPr>
          <w:rFonts w:ascii="Times New Roman" w:hAnsi="Times New Roman"/>
          <w:b/>
          <w:sz w:val="28"/>
          <w:szCs w:val="28"/>
        </w:rPr>
        <w:t>«Собери светофор».</w:t>
      </w:r>
      <w:r w:rsidRPr="008A687A">
        <w:rPr>
          <w:rFonts w:ascii="Times New Roman" w:hAnsi="Times New Roman"/>
          <w:sz w:val="28"/>
          <w:szCs w:val="28"/>
        </w:rPr>
        <w:t xml:space="preserve"> Участникам команд необходимо добежать до обруча, взять нужный кружок и прикрепить его к доске.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 xml:space="preserve">«Светофор»: </w:t>
      </w:r>
      <w:r w:rsidRPr="008A687A">
        <w:rPr>
          <w:rFonts w:ascii="Times New Roman" w:hAnsi="Times New Roman"/>
          <w:sz w:val="28"/>
          <w:szCs w:val="28"/>
        </w:rPr>
        <w:t>Вот сколько помощников у меня появилось, спасибо вам ребята, вы очень хорошо и быстро справились и с этим заданием. Теперь, для следующего испытания потребуется ваша внимательность.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3.</w:t>
      </w:r>
      <w:r w:rsidRPr="008A687A">
        <w:rPr>
          <w:rFonts w:ascii="Times New Roman" w:hAnsi="Times New Roman"/>
          <w:sz w:val="28"/>
          <w:szCs w:val="28"/>
        </w:rPr>
        <w:t xml:space="preserve"> </w:t>
      </w:r>
      <w:r w:rsidRPr="008A687A">
        <w:rPr>
          <w:rFonts w:ascii="Times New Roman" w:hAnsi="Times New Roman"/>
          <w:b/>
          <w:sz w:val="28"/>
          <w:szCs w:val="28"/>
        </w:rPr>
        <w:t xml:space="preserve">Игра «Это я, это я, это все мои друзья». </w:t>
      </w:r>
      <w:r w:rsidRPr="008A687A">
        <w:rPr>
          <w:rFonts w:ascii="Times New Roman" w:hAnsi="Times New Roman"/>
          <w:sz w:val="28"/>
          <w:szCs w:val="28"/>
        </w:rPr>
        <w:t>Если поступаете согласно правилам дорожного движения, то дружно отвечаете: «Это я, это я, это все мои друзья!» Если нет, молчите.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 - Кто из вас идет вперед только там, где переход? 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- Кто летит вперед так скоро, что не видит светофора? 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- Кто из вас, идя домой, держит путь по мостовой? 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- Знает кто, что красный свет –это значит хода нет? 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- А что жёлтый свет всегда нам о вниманье говорит? 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- Знает кто, что свет зелёный означает -путь открыт? 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- Кто из вас в вагоне тесном уступил старушке место?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 xml:space="preserve">- Где попало кто не ходит, кто по «зебре» переходит? </w:t>
      </w:r>
    </w:p>
    <w:p w:rsidR="00B47106" w:rsidRPr="008A687A" w:rsidRDefault="00B47106" w:rsidP="00AB7D2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 xml:space="preserve">«Светофор»: </w:t>
      </w:r>
      <w:r w:rsidRPr="008A687A">
        <w:rPr>
          <w:rFonts w:ascii="Times New Roman" w:hAnsi="Times New Roman"/>
          <w:sz w:val="28"/>
          <w:szCs w:val="28"/>
        </w:rPr>
        <w:t>Вот, вы немножко отдохнули и теперь готовы к следующему испытанию.</w:t>
      </w:r>
    </w:p>
    <w:p w:rsidR="00B47106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4.</w:t>
      </w:r>
      <w:r w:rsidRPr="008A687A">
        <w:t xml:space="preserve"> </w:t>
      </w:r>
      <w:r w:rsidRPr="008A687A">
        <w:rPr>
          <w:rFonts w:ascii="Times New Roman" w:hAnsi="Times New Roman"/>
          <w:b/>
          <w:sz w:val="28"/>
          <w:szCs w:val="28"/>
        </w:rPr>
        <w:t>Игра «ЗЕБРА»</w:t>
      </w:r>
      <w:r w:rsidRPr="008A687A">
        <w:rPr>
          <w:rFonts w:ascii="Times New Roman" w:hAnsi="Times New Roman"/>
          <w:sz w:val="28"/>
          <w:szCs w:val="28"/>
        </w:rPr>
        <w:t xml:space="preserve"> А сейчас игра на время и точность исполнения. Всем участникам в каждой команде, кроме последнего, раздаётся по полоске белой и черной бумаги (картона), цвета пешеходного перехода-зебры. Первый участник кладёт полосу, встаёт на неё и возвращается к своей команде. Второй шагает строго по своей полосе, кладёт свою «ступеньку» зебры и возвращается обратно. Последний участник шагает по всем полоскам, возвращаясь, собирает их.</w:t>
      </w:r>
    </w:p>
    <w:p w:rsidR="00B47106" w:rsidRPr="006722A6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6722A6">
        <w:rPr>
          <w:rFonts w:ascii="Times New Roman" w:hAnsi="Times New Roman"/>
          <w:sz w:val="28"/>
          <w:szCs w:val="28"/>
        </w:rPr>
        <w:pict>
          <v:shape id="_x0000_i1026" type="#_x0000_t75" style="width:198.75pt;height:264.75pt">
            <v:imagedata r:id="rId6" o:title=""/>
          </v:shape>
        </w:pict>
      </w:r>
      <w:r w:rsidRPr="006722A6">
        <w:rPr>
          <w:rFonts w:ascii="Times New Roman" w:hAnsi="Times New Roman"/>
          <w:sz w:val="28"/>
          <w:szCs w:val="28"/>
        </w:rPr>
        <w:pict>
          <v:shape id="_x0000_i1027" type="#_x0000_t75" style="width:200.25pt;height:267.75pt">
            <v:imagedata r:id="rId7" o:title=""/>
          </v:shape>
        </w:pic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 xml:space="preserve">«Светофор»: </w:t>
      </w:r>
      <w:r w:rsidRPr="008A687A">
        <w:rPr>
          <w:rFonts w:ascii="Times New Roman" w:hAnsi="Times New Roman"/>
          <w:sz w:val="28"/>
          <w:szCs w:val="28"/>
        </w:rPr>
        <w:t xml:space="preserve">Молодцы, все команды справились. А теперь немножко отдохнем. 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5. Конкурс «Отгадай».</w:t>
      </w:r>
      <w:r w:rsidRPr="008A687A">
        <w:rPr>
          <w:rFonts w:ascii="Times New Roman" w:hAnsi="Times New Roman"/>
          <w:sz w:val="28"/>
          <w:szCs w:val="28"/>
        </w:rPr>
        <w:t xml:space="preserve"> Вам предлагаются загадки, та команда, которая, отгадывает, поднимает флажок. Каждый правильный ответ оценивается в один кубик.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1- Из каких частей состоит улица? (дорога, тротуар).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2- Где можно гулять детям? (во дворе).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3- Как надо вести себя в автобусе? (не кричать, тихо).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4- Где люди ждут транспорт? (на остановке).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5- Где можно переходить дорогу? (где светофор, пешеходный переход).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6- Назови сигналы светофора? (красный, желтый, зеленый).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7- На какой сигнал можно перейти дорогу? (на зеленый). А на какой едут машины?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8- С кем можно переходить дорогу? (со взрослыми).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9- Как называют человека, управляющего машиной? (водитель).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10- Из чего состоит машина? (руль, кабина, кузов).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11- Где ездят машины, где ходят пешеходы? (по дороге, по тротуару).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12- Кто такие водители? Почему они так называются (люди, которые водят машины).</w:t>
      </w:r>
    </w:p>
    <w:p w:rsidR="00B47106" w:rsidRPr="008A687A" w:rsidRDefault="00B47106" w:rsidP="00BC5919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 xml:space="preserve">«Светофор» </w:t>
      </w:r>
      <w:r w:rsidRPr="008A687A">
        <w:rPr>
          <w:rFonts w:ascii="Times New Roman" w:hAnsi="Times New Roman"/>
          <w:sz w:val="28"/>
          <w:szCs w:val="28"/>
        </w:rPr>
        <w:t>Молодцы, ребята! Мы теперь знаем кто такие водители. И я предлагаю стать водителями. Водителю необходимо доставить груз со склада в магазин.</w:t>
      </w:r>
    </w:p>
    <w:p w:rsidR="00B47106" w:rsidRDefault="00B47106" w:rsidP="00AA295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 xml:space="preserve">6. Эстафета «Кто быстрее перевезет кубики» </w:t>
      </w:r>
      <w:r w:rsidRPr="008A687A">
        <w:rPr>
          <w:rFonts w:ascii="Times New Roman" w:hAnsi="Times New Roman"/>
          <w:sz w:val="28"/>
          <w:szCs w:val="28"/>
        </w:rPr>
        <w:t>У линии старта кубики по количеству детей лежат в обруче, каждый участник берет по одному кубику, грузит в машину, и бегом объезжая кегли перевозит его в другой обруч, назад возвращается по прямой дороге. Побеждает команда, закончившая эстафету первой.</w:t>
      </w:r>
    </w:p>
    <w:p w:rsidR="00B47106" w:rsidRPr="006722A6" w:rsidRDefault="00B47106" w:rsidP="00AA2955">
      <w:pPr>
        <w:spacing w:after="0"/>
        <w:rPr>
          <w:rFonts w:ascii="Times New Roman" w:hAnsi="Times New Roman"/>
          <w:sz w:val="28"/>
          <w:szCs w:val="28"/>
        </w:rPr>
      </w:pPr>
      <w:r w:rsidRPr="006722A6">
        <w:rPr>
          <w:rFonts w:ascii="Times New Roman" w:hAnsi="Times New Roman"/>
          <w:sz w:val="28"/>
          <w:szCs w:val="28"/>
        </w:rPr>
        <w:pict>
          <v:shape id="_x0000_i1028" type="#_x0000_t75" style="width:240.75pt;height:322.5pt">
            <v:imagedata r:id="rId8" o:title=""/>
          </v:shape>
        </w:pic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 xml:space="preserve">«Светофор»: </w:t>
      </w:r>
      <w:r w:rsidRPr="008A687A">
        <w:rPr>
          <w:rFonts w:ascii="Times New Roman" w:hAnsi="Times New Roman"/>
          <w:sz w:val="28"/>
          <w:szCs w:val="28"/>
        </w:rPr>
        <w:t>Молодцы! Водители соблюдали правила дорожного движения и преодолели все препятствия. Победила-дружба! А теперь послушайте правила следующего испытания.</w:t>
      </w:r>
    </w:p>
    <w:p w:rsidR="00B47106" w:rsidRPr="008A687A" w:rsidRDefault="00B47106" w:rsidP="00503E25">
      <w:pPr>
        <w:spacing w:after="0"/>
        <w:rPr>
          <w:rFonts w:ascii="Times New Roman" w:hAnsi="Times New Roman"/>
          <w:b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7.Словесная игра «Разрешается – запрещается».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Есть у нас игра такая: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Очень легкая, простая.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Нужно правильно отвечать: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«Разрешается» или «запрещается» хором сказать.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Быть примерным пешеходом… (разрешается).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Переход при красном свете… (запрещается).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При зеленом даже детям… (разрешается).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На дороге в мяч играть… (запрещается).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На площадке, как известно… (разрешается).</w:t>
      </w:r>
    </w:p>
    <w:p w:rsidR="00B47106" w:rsidRPr="008A687A" w:rsidRDefault="00B47106" w:rsidP="00503E25">
      <w:pPr>
        <w:spacing w:after="0"/>
        <w:rPr>
          <w:rFonts w:ascii="Times New Roman" w:hAnsi="Times New Roman"/>
          <w:b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Правила же нарушать… (запрещается).</w:t>
      </w:r>
      <w:r w:rsidRPr="008A687A">
        <w:rPr>
          <w:rFonts w:ascii="Times New Roman" w:hAnsi="Times New Roman"/>
          <w:b/>
          <w:sz w:val="28"/>
          <w:szCs w:val="28"/>
        </w:rPr>
        <w:t xml:space="preserve"> </w:t>
      </w:r>
    </w:p>
    <w:p w:rsidR="00B47106" w:rsidRPr="008A687A" w:rsidRDefault="00B47106" w:rsidP="000D4892">
      <w:pPr>
        <w:spacing w:after="0"/>
        <w:rPr>
          <w:rFonts w:ascii="Times New Roman" w:hAnsi="Times New Roman"/>
          <w:i/>
          <w:sz w:val="28"/>
          <w:szCs w:val="28"/>
        </w:rPr>
      </w:pPr>
      <w:r w:rsidRPr="008A687A">
        <w:rPr>
          <w:rFonts w:ascii="Times New Roman" w:hAnsi="Times New Roman"/>
          <w:b/>
          <w:i/>
          <w:sz w:val="28"/>
          <w:szCs w:val="28"/>
        </w:rPr>
        <w:t xml:space="preserve">«Светофор»: </w:t>
      </w:r>
      <w:r w:rsidRPr="008A687A">
        <w:rPr>
          <w:rFonts w:ascii="Times New Roman" w:hAnsi="Times New Roman"/>
          <w:sz w:val="28"/>
          <w:szCs w:val="28"/>
        </w:rPr>
        <w:t>Ребята, я с собой сегодня принес дорожные знаки и хочу проверить знаете ли вы их. Ведь дорожные знаки не только для водителей, но и для пешеходов.</w:t>
      </w:r>
      <w:r w:rsidRPr="008A687A">
        <w:rPr>
          <w:rFonts w:ascii="Times New Roman" w:hAnsi="Times New Roman"/>
          <w:i/>
          <w:sz w:val="28"/>
          <w:szCs w:val="28"/>
        </w:rPr>
        <w:t xml:space="preserve"> Демонстрация дорожных знаков.</w:t>
      </w:r>
    </w:p>
    <w:p w:rsidR="00B47106" w:rsidRDefault="00B47106" w:rsidP="000D4892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8A687A">
        <w:rPr>
          <w:rFonts w:ascii="Times New Roman" w:hAnsi="Times New Roman"/>
          <w:b/>
          <w:sz w:val="28"/>
          <w:szCs w:val="28"/>
        </w:rPr>
        <w:t xml:space="preserve">7. </w:t>
      </w:r>
      <w:r w:rsidRPr="008A687A">
        <w:rPr>
          <w:rFonts w:ascii="Times New Roman" w:hAnsi="Times New Roman"/>
          <w:b/>
          <w:i/>
          <w:sz w:val="28"/>
          <w:szCs w:val="28"/>
        </w:rPr>
        <w:t xml:space="preserve">«Светофор»: </w:t>
      </w:r>
      <w:r w:rsidRPr="008A687A">
        <w:rPr>
          <w:rFonts w:ascii="Times New Roman" w:hAnsi="Times New Roman"/>
          <w:sz w:val="28"/>
          <w:szCs w:val="28"/>
        </w:rPr>
        <w:t>Ребята, а теперь я предлагаю поиграть в игру</w:t>
      </w:r>
      <w:r w:rsidRPr="008A687A">
        <w:rPr>
          <w:rFonts w:ascii="Times New Roman" w:hAnsi="Times New Roman"/>
          <w:b/>
          <w:sz w:val="28"/>
          <w:szCs w:val="28"/>
        </w:rPr>
        <w:t xml:space="preserve"> «Собери дорожный знак». </w:t>
      </w:r>
      <w:r w:rsidRPr="008A687A">
        <w:rPr>
          <w:rFonts w:ascii="Times New Roman" w:hAnsi="Times New Roman"/>
          <w:sz w:val="28"/>
          <w:szCs w:val="28"/>
        </w:rPr>
        <w:t>Вам </w:t>
      </w:r>
      <w:r w:rsidRPr="008A687A">
        <w:rPr>
          <w:rFonts w:ascii="Times New Roman" w:hAnsi="Times New Roman"/>
          <w:sz w:val="28"/>
          <w:szCs w:val="28"/>
          <w:shd w:val="clear" w:color="auto" w:fill="FFFFFF"/>
        </w:rPr>
        <w:t>предлагается один дорожный знак, разрезанный на 4 части. И вам нужно собрать знак их частей и назвать его.</w:t>
      </w:r>
    </w:p>
    <w:p w:rsidR="00B47106" w:rsidRPr="006722A6" w:rsidRDefault="00B47106" w:rsidP="000D4892">
      <w:pPr>
        <w:spacing w:after="0"/>
        <w:rPr>
          <w:rFonts w:ascii="Times New Roman" w:hAnsi="Times New Roman"/>
          <w:b/>
          <w:sz w:val="28"/>
          <w:szCs w:val="28"/>
        </w:rPr>
      </w:pPr>
      <w:r w:rsidRPr="006722A6">
        <w:rPr>
          <w:rFonts w:ascii="Times New Roman" w:hAnsi="Times New Roman"/>
          <w:b/>
          <w:sz w:val="28"/>
          <w:szCs w:val="28"/>
        </w:rPr>
        <w:pict>
          <v:shape id="_x0000_i1029" type="#_x0000_t75" style="width:225pt;height:225pt">
            <v:imagedata r:id="rId9" o:title=""/>
          </v:shape>
        </w:pict>
      </w:r>
      <w:r w:rsidRPr="006722A6">
        <w:rPr>
          <w:rFonts w:ascii="Times New Roman" w:hAnsi="Times New Roman"/>
          <w:b/>
          <w:sz w:val="28"/>
          <w:szCs w:val="28"/>
        </w:rPr>
        <w:pict>
          <v:shape id="_x0000_i1030" type="#_x0000_t75" style="width:219pt;height:219pt">
            <v:imagedata r:id="rId10" o:title=""/>
          </v:shape>
        </w:pic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b/>
          <w:i/>
          <w:sz w:val="28"/>
          <w:szCs w:val="28"/>
        </w:rPr>
        <w:t xml:space="preserve"> «Светофор»: </w:t>
      </w:r>
      <w:r w:rsidRPr="008A687A">
        <w:rPr>
          <w:rFonts w:ascii="Times New Roman" w:hAnsi="Times New Roman"/>
          <w:sz w:val="28"/>
          <w:szCs w:val="28"/>
        </w:rPr>
        <w:t>Запомните, ребята, там, где очень оживленная трасса, дорогу переходить только по подземному переходу, если он есть. Если же его нет, то по пешеходному переходу и на зеленый свет светофора для пешехода, посмотрев на лево, а потом на право. Переходить дорогу только со взрослыми. И теперь у нас эстафета</w:t>
      </w:r>
      <w:r w:rsidRPr="008A687A">
        <w:rPr>
          <w:rFonts w:ascii="Times New Roman" w:hAnsi="Times New Roman"/>
          <w:b/>
          <w:sz w:val="28"/>
          <w:szCs w:val="28"/>
        </w:rPr>
        <w:t xml:space="preserve"> «Подземный переход».</w:t>
      </w:r>
    </w:p>
    <w:p w:rsidR="00B47106" w:rsidRPr="008A687A" w:rsidRDefault="00B47106" w:rsidP="000D4892">
      <w:pPr>
        <w:spacing w:after="0"/>
        <w:rPr>
          <w:rFonts w:ascii="Times New Roman" w:hAnsi="Times New Roman"/>
          <w:b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8.</w:t>
      </w:r>
      <w:r w:rsidRPr="008A687A">
        <w:rPr>
          <w:rFonts w:ascii="Times New Roman" w:hAnsi="Times New Roman"/>
          <w:sz w:val="28"/>
          <w:szCs w:val="28"/>
        </w:rPr>
        <w:t xml:space="preserve"> </w:t>
      </w:r>
      <w:r w:rsidRPr="008A687A">
        <w:rPr>
          <w:rFonts w:ascii="Times New Roman" w:hAnsi="Times New Roman"/>
          <w:b/>
          <w:sz w:val="28"/>
          <w:szCs w:val="28"/>
        </w:rPr>
        <w:t xml:space="preserve">Эстафета «Подземный переход». </w:t>
      </w:r>
      <w:r w:rsidRPr="008A687A">
        <w:rPr>
          <w:rFonts w:ascii="Times New Roman" w:hAnsi="Times New Roman"/>
          <w:sz w:val="28"/>
          <w:szCs w:val="28"/>
        </w:rPr>
        <w:t xml:space="preserve">Вам необходимо по ступенькам спуститься в туннель и проползти в туннели. </w:t>
      </w:r>
    </w:p>
    <w:p w:rsidR="00B47106" w:rsidRPr="008A687A" w:rsidRDefault="00B47106" w:rsidP="00BF7EE8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A687A">
        <w:rPr>
          <w:rFonts w:ascii="Times New Roman" w:hAnsi="Times New Roman"/>
          <w:b/>
          <w:i/>
          <w:sz w:val="28"/>
          <w:szCs w:val="28"/>
        </w:rPr>
        <w:t xml:space="preserve">«Светофор»: </w:t>
      </w:r>
      <w:r w:rsidRPr="008A687A">
        <w:rPr>
          <w:rFonts w:ascii="Times New Roman" w:hAnsi="Times New Roman"/>
          <w:sz w:val="28"/>
          <w:szCs w:val="28"/>
        </w:rPr>
        <w:t>Молодцы ребята! Вы все испытания прошли. И в заключении я хотел бы с вами потанцевать.</w:t>
      </w:r>
      <w:r w:rsidRPr="008A687A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47106" w:rsidRPr="008A687A" w:rsidRDefault="00B47106" w:rsidP="00BF7EE8">
      <w:pPr>
        <w:spacing w:after="0"/>
        <w:rPr>
          <w:rFonts w:ascii="Times New Roman" w:hAnsi="Times New Roman"/>
          <w:b/>
          <w:sz w:val="28"/>
          <w:szCs w:val="28"/>
        </w:rPr>
      </w:pPr>
      <w:r w:rsidRPr="008A687A">
        <w:rPr>
          <w:rFonts w:ascii="Times New Roman" w:hAnsi="Times New Roman"/>
          <w:b/>
          <w:sz w:val="28"/>
          <w:szCs w:val="28"/>
        </w:rPr>
        <w:t>9.Танцевальная физминутка «Колесики, колесики и красивый руль».</w:t>
      </w:r>
    </w:p>
    <w:p w:rsidR="00B47106" w:rsidRPr="008A687A" w:rsidRDefault="00B47106" w:rsidP="00BF7EE8">
      <w:pPr>
        <w:spacing w:after="0"/>
        <w:rPr>
          <w:rFonts w:ascii="Times New Roman" w:hAnsi="Times New Roman"/>
          <w:b/>
          <w:sz w:val="28"/>
          <w:szCs w:val="28"/>
        </w:rPr>
      </w:pPr>
      <w:r w:rsidRPr="008A687A">
        <w:rPr>
          <w:rFonts w:ascii="Times New Roman" w:hAnsi="Times New Roman"/>
          <w:b/>
          <w:i/>
          <w:sz w:val="28"/>
          <w:szCs w:val="28"/>
        </w:rPr>
        <w:t xml:space="preserve">Светофор: 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  <w:sectPr w:rsidR="00B47106" w:rsidRPr="008A687A" w:rsidSect="00426B04">
          <w:pgSz w:w="11906" w:h="16838"/>
          <w:pgMar w:top="568" w:right="424" w:bottom="284" w:left="426" w:header="708" w:footer="708" w:gutter="0"/>
          <w:cols w:space="708"/>
          <w:docGrid w:linePitch="360"/>
        </w:sectPr>
      </w:pP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Мы сегодня поиграли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И нисколько не устали.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Правила дорожного движения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Запомнили, повторили.</w:t>
      </w:r>
    </w:p>
    <w:p w:rsidR="00B47106" w:rsidRPr="008A687A" w:rsidRDefault="00B47106" w:rsidP="00503E25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Все активны и веселы были.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На прощание я вам даю совет,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Чтоб не приключилось с вами бед:</w:t>
      </w:r>
      <w:bookmarkStart w:id="0" w:name="_GoBack"/>
      <w:bookmarkEnd w:id="0"/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Нужно слушаться без спора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Указаний светофора,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Нужно правила движенья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Выполнять без возраженья.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Берегите себя, милые, не скучайте, -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Я вас всех люблю! Прощайте!</w:t>
      </w:r>
    </w:p>
    <w:p w:rsidR="00B47106" w:rsidRPr="008A687A" w:rsidRDefault="00B47106" w:rsidP="00BF7EE8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8A687A">
        <w:rPr>
          <w:rFonts w:ascii="Times New Roman" w:hAnsi="Times New Roman"/>
          <w:b/>
          <w:i/>
          <w:sz w:val="28"/>
          <w:szCs w:val="28"/>
        </w:rPr>
        <w:t>Ведущий: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На дорогах трудностей так много, без сомнения.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Но их бояться нет у нас причин,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Потому что правила движения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Есть для пешеходов и машин.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И чтоб у всех было хорошее настроение,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</w:pPr>
      <w:r w:rsidRPr="008A687A">
        <w:rPr>
          <w:rFonts w:ascii="Times New Roman" w:hAnsi="Times New Roman"/>
          <w:sz w:val="28"/>
          <w:szCs w:val="28"/>
        </w:rPr>
        <w:t>Соблюдайте, дети, правила дорожного движения!</w:t>
      </w:r>
    </w:p>
    <w:p w:rsidR="00B47106" w:rsidRPr="008A687A" w:rsidRDefault="00B47106" w:rsidP="00BF7EE8">
      <w:pPr>
        <w:spacing w:after="0"/>
        <w:rPr>
          <w:rFonts w:ascii="Times New Roman" w:hAnsi="Times New Roman"/>
          <w:sz w:val="28"/>
          <w:szCs w:val="28"/>
        </w:rPr>
        <w:sectPr w:rsidR="00B47106" w:rsidRPr="008A687A" w:rsidSect="00426B04">
          <w:type w:val="continuous"/>
          <w:pgSz w:w="11906" w:h="16838"/>
          <w:pgMar w:top="568" w:right="424" w:bottom="284" w:left="426" w:header="708" w:footer="708" w:gutter="0"/>
          <w:cols w:num="2" w:space="708"/>
          <w:docGrid w:linePitch="360"/>
        </w:sectPr>
      </w:pPr>
    </w:p>
    <w:p w:rsidR="00B47106" w:rsidRPr="009F1626" w:rsidRDefault="00B47106" w:rsidP="00BF7EE8">
      <w:pPr>
        <w:spacing w:after="0"/>
        <w:rPr>
          <w:rFonts w:ascii="Times New Roman" w:hAnsi="Times New Roman"/>
          <w:color w:val="002060"/>
          <w:sz w:val="28"/>
          <w:szCs w:val="28"/>
        </w:rPr>
      </w:pPr>
    </w:p>
    <w:sectPr w:rsidR="00B47106" w:rsidRPr="009F1626" w:rsidSect="00426B04">
      <w:type w:val="continuous"/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C07"/>
    <w:rsid w:val="00052928"/>
    <w:rsid w:val="000D4892"/>
    <w:rsid w:val="00126AE4"/>
    <w:rsid w:val="001B5062"/>
    <w:rsid w:val="002B5E5D"/>
    <w:rsid w:val="002F6D03"/>
    <w:rsid w:val="00385594"/>
    <w:rsid w:val="00426B04"/>
    <w:rsid w:val="004C31E8"/>
    <w:rsid w:val="00503E25"/>
    <w:rsid w:val="00582528"/>
    <w:rsid w:val="005F55B3"/>
    <w:rsid w:val="006722A6"/>
    <w:rsid w:val="00881AAD"/>
    <w:rsid w:val="008908F6"/>
    <w:rsid w:val="008A687A"/>
    <w:rsid w:val="00930FFE"/>
    <w:rsid w:val="009F1626"/>
    <w:rsid w:val="00AA2955"/>
    <w:rsid w:val="00AB7D29"/>
    <w:rsid w:val="00B47106"/>
    <w:rsid w:val="00BC5919"/>
    <w:rsid w:val="00BF5ABF"/>
    <w:rsid w:val="00BF7EE8"/>
    <w:rsid w:val="00CA4DF1"/>
    <w:rsid w:val="00DB12A8"/>
    <w:rsid w:val="00E34485"/>
    <w:rsid w:val="00ED6976"/>
    <w:rsid w:val="00F42FBA"/>
    <w:rsid w:val="00F55C79"/>
    <w:rsid w:val="00FB3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59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B3C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F1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16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31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1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1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1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5</Pages>
  <Words>1082</Words>
  <Characters>6172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Gigabyte</cp:lastModifiedBy>
  <cp:revision>6</cp:revision>
  <cp:lastPrinted>2019-03-09T14:46:00Z</cp:lastPrinted>
  <dcterms:created xsi:type="dcterms:W3CDTF">2019-03-18T12:27:00Z</dcterms:created>
  <dcterms:modified xsi:type="dcterms:W3CDTF">2022-12-14T07:21:00Z</dcterms:modified>
</cp:coreProperties>
</file>